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left="1"/>
        <w:jc w:val="center"/>
        <w:rPr>
          <w:rFonts w:hint="default" w:ascii="仿宋_GB2312" w:hAnsi="华文细黑" w:eastAsia="仿宋_GB2312"/>
          <w:sz w:val="44"/>
          <w:szCs w:val="44"/>
          <w:lang w:val="en-US" w:eastAsia="zh-CN"/>
        </w:rPr>
      </w:pPr>
      <w:r>
        <w:rPr>
          <w:rFonts w:hint="eastAsia" w:ascii="仿宋_GB2312" w:hAnsi="华文细黑" w:eastAsia="仿宋_GB2312"/>
          <w:sz w:val="44"/>
          <w:szCs w:val="44"/>
          <w:lang w:val="en-US" w:eastAsia="zh-CN"/>
        </w:rPr>
        <w:t>“党员先锋岗”申报表</w:t>
      </w:r>
    </w:p>
    <w:p>
      <w:pPr>
        <w:spacing w:line="520" w:lineRule="exac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填报单位：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填写党支部名称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</w:p>
    <w:tbl>
      <w:tblPr>
        <w:tblStyle w:val="13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485"/>
        <w:gridCol w:w="948"/>
        <w:gridCol w:w="933"/>
        <w:gridCol w:w="906"/>
        <w:gridCol w:w="1614"/>
        <w:gridCol w:w="654"/>
        <w:gridCol w:w="2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  <w:jc w:val="center"/>
        </w:trPr>
        <w:tc>
          <w:tcPr>
            <w:tcW w:w="103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4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6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54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照片</w:t>
            </w:r>
          </w:p>
        </w:tc>
        <w:tc>
          <w:tcPr>
            <w:tcW w:w="2009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03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4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入党时间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现任职务</w:t>
            </w:r>
          </w:p>
        </w:tc>
        <w:tc>
          <w:tcPr>
            <w:tcW w:w="16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54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09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atLeast"/>
          <w:jc w:val="center"/>
        </w:trPr>
        <w:tc>
          <w:tcPr>
            <w:tcW w:w="103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何时受过何种奖励</w:t>
            </w:r>
          </w:p>
        </w:tc>
        <w:tc>
          <w:tcPr>
            <w:tcW w:w="854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7" w:hRule="atLeast"/>
          <w:jc w:val="center"/>
        </w:trPr>
        <w:tc>
          <w:tcPr>
            <w:tcW w:w="103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事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迹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摘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854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18" w:bottom="141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13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ywiaGRpZCI6ImE5YWM1NWZmMGYwNGNkNzI2Njk2ZjA4OTYyN2ExYmI0IiwidXNlckNvdW50IjoyfQ=="/>
  </w:docVars>
  <w:rsids>
    <w:rsidRoot w:val="51FA393A"/>
    <w:rsid w:val="0000007A"/>
    <w:rsid w:val="00053F22"/>
    <w:rsid w:val="00090AF5"/>
    <w:rsid w:val="000A1B80"/>
    <w:rsid w:val="000A5519"/>
    <w:rsid w:val="000A616C"/>
    <w:rsid w:val="000E77E9"/>
    <w:rsid w:val="000E7DEB"/>
    <w:rsid w:val="00100C96"/>
    <w:rsid w:val="0019271A"/>
    <w:rsid w:val="001D3BD7"/>
    <w:rsid w:val="001D4475"/>
    <w:rsid w:val="001E081D"/>
    <w:rsid w:val="0021709D"/>
    <w:rsid w:val="002A5741"/>
    <w:rsid w:val="002C0C8C"/>
    <w:rsid w:val="00301A05"/>
    <w:rsid w:val="00383D66"/>
    <w:rsid w:val="00385648"/>
    <w:rsid w:val="003C119F"/>
    <w:rsid w:val="003C5929"/>
    <w:rsid w:val="003F4DC7"/>
    <w:rsid w:val="0045223C"/>
    <w:rsid w:val="00475E94"/>
    <w:rsid w:val="004840D8"/>
    <w:rsid w:val="004944DA"/>
    <w:rsid w:val="004B130E"/>
    <w:rsid w:val="0050264B"/>
    <w:rsid w:val="00522616"/>
    <w:rsid w:val="00533684"/>
    <w:rsid w:val="00666A65"/>
    <w:rsid w:val="0067547C"/>
    <w:rsid w:val="00675D49"/>
    <w:rsid w:val="006F304D"/>
    <w:rsid w:val="0075425A"/>
    <w:rsid w:val="00782541"/>
    <w:rsid w:val="007F544E"/>
    <w:rsid w:val="008B4899"/>
    <w:rsid w:val="009569E4"/>
    <w:rsid w:val="009A23E6"/>
    <w:rsid w:val="009D456D"/>
    <w:rsid w:val="00B02D63"/>
    <w:rsid w:val="00B45F15"/>
    <w:rsid w:val="00B5101D"/>
    <w:rsid w:val="00B76E3E"/>
    <w:rsid w:val="00B85814"/>
    <w:rsid w:val="00BC59B7"/>
    <w:rsid w:val="00C44FE1"/>
    <w:rsid w:val="00C4609D"/>
    <w:rsid w:val="00C934B5"/>
    <w:rsid w:val="00CB393E"/>
    <w:rsid w:val="00CC7C1F"/>
    <w:rsid w:val="00CE2A73"/>
    <w:rsid w:val="00CE7198"/>
    <w:rsid w:val="00D1471E"/>
    <w:rsid w:val="00D5445C"/>
    <w:rsid w:val="00D548B4"/>
    <w:rsid w:val="00D75F9B"/>
    <w:rsid w:val="00D8265C"/>
    <w:rsid w:val="00D91B8D"/>
    <w:rsid w:val="00DC1A26"/>
    <w:rsid w:val="00E81D9A"/>
    <w:rsid w:val="00E84CF7"/>
    <w:rsid w:val="00EE1BC0"/>
    <w:rsid w:val="00EE6411"/>
    <w:rsid w:val="00EF75B4"/>
    <w:rsid w:val="00F704C0"/>
    <w:rsid w:val="00F8477F"/>
    <w:rsid w:val="00F96D8A"/>
    <w:rsid w:val="00FC220B"/>
    <w:rsid w:val="3CC217D5"/>
    <w:rsid w:val="4CDC378D"/>
    <w:rsid w:val="51FA393A"/>
    <w:rsid w:val="6C0D41E6"/>
    <w:rsid w:val="74BE75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qFormat/>
    <w:uiPriority w:val="0"/>
    <w:pPr>
      <w:widowControl/>
      <w:jc w:val="left"/>
      <w:outlineLvl w:val="3"/>
    </w:pPr>
    <w:rPr>
      <w:rFonts w:ascii="宋体" w:hAnsi="宋体" w:cs="宋体"/>
      <w:kern w:val="0"/>
      <w:sz w:val="18"/>
      <w:szCs w:val="1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after="120"/>
    </w:pPr>
  </w:style>
  <w:style w:type="paragraph" w:styleId="4">
    <w:name w:val="Body Text Indent"/>
    <w:basedOn w:val="1"/>
    <w:uiPriority w:val="0"/>
    <w:pPr>
      <w:spacing w:line="440" w:lineRule="exact"/>
      <w:ind w:firstLine="525"/>
    </w:pPr>
    <w:rPr>
      <w:rFonts w:ascii="仿宋_GB2312" w:eastAsia="仿宋_GB2312"/>
      <w:sz w:val="28"/>
    </w:rPr>
  </w:style>
  <w:style w:type="paragraph" w:styleId="5">
    <w:name w:val="Plain Text"/>
    <w:basedOn w:val="1"/>
    <w:link w:val="26"/>
    <w:autoRedefine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uiPriority w:val="0"/>
    <w:rPr>
      <w:rFonts w:eastAsia="仿宋_GB2312"/>
      <w:kern w:val="32"/>
      <w:sz w:val="32"/>
    </w:rPr>
  </w:style>
  <w:style w:type="paragraph" w:styleId="7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semiHidden/>
    <w:uiPriority w:val="0"/>
  </w:style>
  <w:style w:type="paragraph" w:styleId="10">
    <w:name w:val="List"/>
    <w:basedOn w:val="1"/>
    <w:uiPriority w:val="0"/>
    <w:pPr>
      <w:tabs>
        <w:tab w:val="left" w:pos="1680"/>
      </w:tabs>
      <w:autoSpaceDE w:val="0"/>
      <w:autoSpaceDN w:val="0"/>
      <w:adjustRightInd w:val="0"/>
      <w:ind w:left="1680" w:hanging="420"/>
    </w:pPr>
    <w:rPr>
      <w:rFonts w:ascii="宋体"/>
      <w:kern w:val="0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1"/>
    <w:autoRedefine/>
    <w:qFormat/>
    <w:uiPriority w:val="0"/>
    <w:pPr>
      <w:autoSpaceDE w:val="0"/>
      <w:autoSpaceDN w:val="0"/>
      <w:adjustRightInd w:val="0"/>
      <w:spacing w:after="120"/>
      <w:ind w:firstLine="420"/>
    </w:pPr>
    <w:rPr>
      <w:rFonts w:ascii="宋体"/>
      <w:kern w:val="0"/>
    </w:rPr>
  </w:style>
  <w:style w:type="table" w:styleId="14">
    <w:name w:val="Table Grid"/>
    <w:basedOn w:val="13"/>
    <w:autoRedefine/>
    <w:qFormat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paragraph" w:customStyle="1" w:styleId="19">
    <w:name w:val="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20">
    <w:name w:val="Char"/>
    <w:basedOn w:val="1"/>
    <w:autoRedefine/>
    <w:qFormat/>
    <w:uiPriority w:val="0"/>
  </w:style>
  <w:style w:type="paragraph" w:customStyle="1" w:styleId="21">
    <w:name w:val="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22">
    <w:name w:val="l"/>
    <w:basedOn w:val="1"/>
    <w:autoRedefine/>
    <w:qFormat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23">
    <w:name w:val="缺省文本"/>
    <w:basedOn w:val="1"/>
    <w:autoRedefine/>
    <w:qFormat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24">
    <w:name w:val="ÆÕÍ¨ÎÄ×Ö"/>
    <w:basedOn w:val="1"/>
    <w:autoRedefine/>
    <w:qFormat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rFonts w:ascii="Courier New" w:hAnsi="Courier New"/>
      <w:kern w:val="0"/>
    </w:rPr>
  </w:style>
  <w:style w:type="paragraph" w:customStyle="1" w:styleId="25">
    <w:name w:val="Char1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customStyle="1" w:styleId="26">
    <w:name w:val="纯文本 Char"/>
    <w:link w:val="5"/>
    <w:autoRedefine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7">
    <w:name w:val="页眉 Char"/>
    <w:link w:val="8"/>
    <w:autoRedefine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8">
    <w:name w:val="页脚 Char"/>
    <w:link w:val="7"/>
    <w:qFormat/>
    <w:uiPriority w:val="99"/>
    <w:rPr>
      <w:rFonts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1b47ce19-3745-4ed7-808f-2b2138ca2851\&#20248;&#31168;&#20849;&#20135;&#20826;&#21592;&#25512;&#33616;&#23457;&#25209;&#3492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优秀共产党员推荐审批表.doc.docx</Template>
  <Pages>1</Pages>
  <Words>92</Words>
  <Characters>92</Characters>
  <Lines>22</Lines>
  <Paragraphs>6</Paragraphs>
  <TotalTime>5</TotalTime>
  <ScaleCrop>false</ScaleCrop>
  <LinksUpToDate>false</LinksUpToDate>
  <CharactersWithSpaces>151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2024-04-30T02:16:00Z</dcterms:created>
  <dc:creator>欧阳汐昱</dc:creator>
  <cp:lastModifiedBy>Flying</cp:lastModifiedBy>
  <dcterms:modified xsi:type="dcterms:W3CDTF">2024-04-30T09:38:39Z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KSOTemplateUUID">
    <vt:lpwstr>v1.0_mb_hq0uh6ED9UesjmU1US8Reg==</vt:lpwstr>
  </property>
  <property fmtid="{D5CDD505-2E9C-101B-9397-08002B2CF9AE}" pid="4" name="ICV">
    <vt:lpwstr>1BF1D2E8B63A4082A5516675A1DE164D_11</vt:lpwstr>
  </property>
</Properties>
</file>